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41786" w14:textId="77777777" w:rsidR="00C956A9" w:rsidRDefault="005C2014" w:rsidP="005C2014">
      <w:pPr>
        <w:rPr>
          <w:i/>
          <w:iCs/>
          <w:lang w:val="nn-NO"/>
        </w:rPr>
      </w:pPr>
      <w:r w:rsidRPr="005C2014">
        <w:rPr>
          <w:i/>
          <w:iCs/>
          <w:lang w:val="nn-NO"/>
        </w:rPr>
        <w:t>Pressemelding 26. mars 2020</w:t>
      </w:r>
    </w:p>
    <w:p w14:paraId="31C7531C" w14:textId="77777777" w:rsidR="00C956A9" w:rsidRDefault="00C956A9" w:rsidP="005C2014">
      <w:pPr>
        <w:rPr>
          <w:i/>
          <w:iCs/>
          <w:lang w:val="nn-NO"/>
        </w:rPr>
      </w:pPr>
    </w:p>
    <w:p w14:paraId="46CC346F" w14:textId="05E4518A" w:rsidR="005C2014" w:rsidRDefault="005C2014" w:rsidP="005C2014">
      <w:pPr>
        <w:pStyle w:val="Overskrift1"/>
      </w:pPr>
      <w:r>
        <w:t>Korleis testar vi for koronaviruset?</w:t>
      </w:r>
    </w:p>
    <w:p w14:paraId="2304694E" w14:textId="77777777" w:rsidR="00C956A9" w:rsidRPr="00AB01CB" w:rsidRDefault="00C956A9" w:rsidP="00C956A9">
      <w:pPr>
        <w:rPr>
          <w:sz w:val="20"/>
          <w:szCs w:val="20"/>
          <w:lang w:val="nn-NO"/>
        </w:rPr>
      </w:pPr>
      <w:r>
        <w:rPr>
          <w:noProof/>
          <w:lang w:val="nn-NO"/>
        </w:rPr>
        <w:drawing>
          <wp:inline distT="0" distB="0" distL="0" distR="0" wp14:anchorId="2C2AFA2D" wp14:editId="07CC59B5">
            <wp:extent cx="5760085" cy="3839845"/>
            <wp:effectExtent l="0" t="0" r="0" b="8255"/>
            <wp:docPr id="2" name="Bilde 2" descr="Et bilde som inneholder person, innendørs, rom, kjøkk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øvetaking Korona_Foto Ingunn Gjærde_Alver kommune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AD26" w14:textId="7DE10501" w:rsidR="00AB01CB" w:rsidRPr="006917A2" w:rsidRDefault="00AB01CB" w:rsidP="00C956A9">
      <w:pPr>
        <w:rPr>
          <w:i/>
          <w:iCs/>
          <w:sz w:val="20"/>
          <w:szCs w:val="20"/>
        </w:rPr>
      </w:pPr>
      <w:r w:rsidRPr="006917A2">
        <w:rPr>
          <w:i/>
          <w:iCs/>
          <w:sz w:val="20"/>
          <w:szCs w:val="20"/>
        </w:rPr>
        <w:t>Grethe Elin Mjelde (t.h.) hjelper testteamet på med nytt smittevernutstyr før neste pasient.</w:t>
      </w:r>
      <w:r w:rsidR="006917A2" w:rsidRPr="006917A2">
        <w:rPr>
          <w:i/>
          <w:iCs/>
          <w:sz w:val="20"/>
          <w:szCs w:val="20"/>
        </w:rPr>
        <w:t xml:space="preserve"> Foto: Ingunn Gjærde/Alver kommune</w:t>
      </w:r>
    </w:p>
    <w:p w14:paraId="2E278683" w14:textId="77777777" w:rsidR="00AB01CB" w:rsidRPr="006917A2" w:rsidRDefault="00AB01CB" w:rsidP="00C956A9">
      <w:pPr>
        <w:pStyle w:val="Overskrift2"/>
      </w:pPr>
    </w:p>
    <w:p w14:paraId="2C8139E0" w14:textId="1FEF0C07" w:rsidR="00C956A9" w:rsidRDefault="00C956A9" w:rsidP="00EC5BB2">
      <w:pPr>
        <w:pStyle w:val="Overskrift2"/>
        <w:rPr>
          <w:lang w:val="nn-NO"/>
        </w:rPr>
      </w:pPr>
      <w:r>
        <w:rPr>
          <w:lang w:val="nn-NO"/>
        </w:rPr>
        <w:t xml:space="preserve">I frontlinja har vi eit team med dyktige tilsette som testar </w:t>
      </w:r>
      <w:proofErr w:type="spellStart"/>
      <w:r>
        <w:rPr>
          <w:lang w:val="nn-NO"/>
        </w:rPr>
        <w:t>alverbu</w:t>
      </w:r>
      <w:proofErr w:type="spellEnd"/>
      <w:r>
        <w:rPr>
          <w:lang w:val="nn-NO"/>
        </w:rPr>
        <w:t xml:space="preserve"> for </w:t>
      </w:r>
      <w:r w:rsidR="00AB01CB">
        <w:rPr>
          <w:lang w:val="nn-NO"/>
        </w:rPr>
        <w:t>korona</w:t>
      </w:r>
      <w:r>
        <w:rPr>
          <w:lang w:val="nn-NO"/>
        </w:rPr>
        <w:t xml:space="preserve">smitte. </w:t>
      </w:r>
      <w:r w:rsidR="00F4795C" w:rsidRPr="00F4795C">
        <w:rPr>
          <w:lang w:val="nn-NO"/>
        </w:rPr>
        <w:t xml:space="preserve">Til saman har </w:t>
      </w:r>
      <w:r w:rsidR="00EC5BB2">
        <w:rPr>
          <w:lang w:val="nn-NO"/>
        </w:rPr>
        <w:t>vi i Alver</w:t>
      </w:r>
      <w:r w:rsidR="00F4795C" w:rsidRPr="00F4795C">
        <w:rPr>
          <w:lang w:val="nn-NO"/>
        </w:rPr>
        <w:t xml:space="preserve"> testa rundt </w:t>
      </w:r>
      <w:r w:rsidR="00F4795C" w:rsidRPr="00D43828">
        <w:rPr>
          <w:lang w:val="nn-NO"/>
        </w:rPr>
        <w:t xml:space="preserve">300 </w:t>
      </w:r>
      <w:r w:rsidR="00EC5BB2" w:rsidRPr="00D43828">
        <w:rPr>
          <w:lang w:val="nn-NO"/>
        </w:rPr>
        <w:t>personar.</w:t>
      </w:r>
      <w:r w:rsidR="00F4795C" w:rsidRPr="00D43828">
        <w:rPr>
          <w:lang w:val="nn-NO"/>
        </w:rPr>
        <w:t xml:space="preserve"> Til no har </w:t>
      </w:r>
      <w:r w:rsidR="007F10D9" w:rsidRPr="00D43828">
        <w:rPr>
          <w:lang w:val="nn-NO"/>
        </w:rPr>
        <w:t>t</w:t>
      </w:r>
      <w:r w:rsidR="007F03A7" w:rsidRPr="00D43828">
        <w:rPr>
          <w:lang w:val="nn-NO"/>
        </w:rPr>
        <w:t>olv</w:t>
      </w:r>
      <w:r w:rsidR="00F4795C" w:rsidRPr="00F4795C">
        <w:rPr>
          <w:lang w:val="nn-NO"/>
        </w:rPr>
        <w:t xml:space="preserve"> </w:t>
      </w:r>
      <w:r w:rsidR="00EC5BB2">
        <w:rPr>
          <w:lang w:val="nn-NO"/>
        </w:rPr>
        <w:t>av dei testa positivt.</w:t>
      </w:r>
    </w:p>
    <w:p w14:paraId="668AA6F7" w14:textId="77777777" w:rsidR="00EC5BB2" w:rsidRPr="00EC5BB2" w:rsidRDefault="00EC5BB2" w:rsidP="00EC5BB2">
      <w:pPr>
        <w:rPr>
          <w:lang w:val="nn-NO"/>
        </w:rPr>
      </w:pPr>
    </w:p>
    <w:p w14:paraId="7496205C" w14:textId="7FA5149E" w:rsidR="00AB01CB" w:rsidRDefault="00E57F59" w:rsidP="00C956A9">
      <w:pPr>
        <w:rPr>
          <w:lang w:val="nn-NO"/>
        </w:rPr>
      </w:pPr>
      <w:r w:rsidRPr="00E57F59">
        <w:rPr>
          <w:lang w:val="nn-NO"/>
        </w:rPr>
        <w:t>–</w:t>
      </w:r>
      <w:r>
        <w:rPr>
          <w:lang w:val="nn-NO"/>
        </w:rPr>
        <w:t xml:space="preserve"> </w:t>
      </w:r>
      <w:r w:rsidRPr="00E57F59">
        <w:rPr>
          <w:lang w:val="nn-NO"/>
        </w:rPr>
        <w:t xml:space="preserve">Vi har eit </w:t>
      </w:r>
      <w:r>
        <w:rPr>
          <w:lang w:val="nn-NO"/>
        </w:rPr>
        <w:t xml:space="preserve">svært </w:t>
      </w:r>
      <w:r w:rsidRPr="00E57F59">
        <w:rPr>
          <w:lang w:val="nn-NO"/>
        </w:rPr>
        <w:t>dyktig team som arbeider med prøvetaking, og som svarer på førespurnadane på koronatelefonen. Dei tilsette har normalt andre helsefaglege oppgåver i organisasjonen, men bidrar no med å teste innbyggjarar for koronasmitte. Vi er utruleg takknemlege for den jobben dei gjer, seier Kristin Moe, kommunalsjef for oppvekst, og ansvarleg for koronasenteret.</w:t>
      </w:r>
    </w:p>
    <w:p w14:paraId="7B14F33F" w14:textId="32D609FB" w:rsidR="007F03A7" w:rsidRDefault="007F03A7" w:rsidP="00C956A9">
      <w:pPr>
        <w:rPr>
          <w:lang w:val="nn-NO"/>
        </w:rPr>
      </w:pPr>
      <w:r>
        <w:rPr>
          <w:lang w:val="nn-NO"/>
        </w:rPr>
        <w:t xml:space="preserve">Koronasenteret kom på plass i eit samarbeid mellom oppvekst,  helse- og omsorg, og </w:t>
      </w:r>
      <w:proofErr w:type="spellStart"/>
      <w:r>
        <w:rPr>
          <w:lang w:val="nn-NO"/>
        </w:rPr>
        <w:t>miljøretta</w:t>
      </w:r>
      <w:proofErr w:type="spellEnd"/>
      <w:r>
        <w:rPr>
          <w:lang w:val="nn-NO"/>
        </w:rPr>
        <w:t xml:space="preserve"> helsevern</w:t>
      </w:r>
      <w:r>
        <w:rPr>
          <w:lang w:val="nn-NO"/>
        </w:rPr>
        <w:t xml:space="preserve">. </w:t>
      </w:r>
    </w:p>
    <w:p w14:paraId="2A997F6E" w14:textId="7343DD3A" w:rsidR="00E57F59" w:rsidRDefault="00E57F59" w:rsidP="00EC5BB2">
      <w:pPr>
        <w:pStyle w:val="Overskrift2"/>
        <w:rPr>
          <w:lang w:val="nn-NO"/>
        </w:rPr>
      </w:pPr>
      <w:r>
        <w:rPr>
          <w:lang w:val="nn-NO"/>
        </w:rPr>
        <w:t>Korleis testar vi?</w:t>
      </w:r>
    </w:p>
    <w:p w14:paraId="2436C3CA" w14:textId="2E16370A" w:rsidR="00C13EC6" w:rsidRDefault="00EC5BB2" w:rsidP="00EC5BB2">
      <w:r w:rsidRPr="00EC5BB2">
        <w:rPr>
          <w:lang w:val="nn-NO"/>
        </w:rPr>
        <w:t>Vi har etablert ei</w:t>
      </w:r>
      <w:r>
        <w:rPr>
          <w:lang w:val="nn-NO"/>
        </w:rPr>
        <w:t>t</w:t>
      </w:r>
      <w:r w:rsidRPr="00EC5BB2">
        <w:rPr>
          <w:lang w:val="nn-NO"/>
        </w:rPr>
        <w:t xml:space="preserve"> e</w:t>
      </w:r>
      <w:r>
        <w:rPr>
          <w:lang w:val="nn-NO"/>
        </w:rPr>
        <w:t>ige testsenter som tar seg av prøvetakinga.</w:t>
      </w:r>
      <w:r w:rsidR="00C13EC6">
        <w:rPr>
          <w:lang w:val="nn-NO"/>
        </w:rPr>
        <w:t xml:space="preserve"> </w:t>
      </w:r>
      <w:r w:rsidRPr="00F4795C">
        <w:t xml:space="preserve">Med fullt smittevernutstyr står to </w:t>
      </w:r>
      <w:proofErr w:type="spellStart"/>
      <w:r w:rsidRPr="00F4795C">
        <w:t>sjukepleiarar</w:t>
      </w:r>
      <w:proofErr w:type="spellEnd"/>
      <w:r w:rsidRPr="00F4795C">
        <w:t xml:space="preserve"> klare til å ta i</w:t>
      </w:r>
      <w:r>
        <w:t xml:space="preserve">mot neste bil. </w:t>
      </w:r>
    </w:p>
    <w:p w14:paraId="254A3F32" w14:textId="2E8B3DBC" w:rsidR="00C13EC6" w:rsidRPr="00C13EC6" w:rsidRDefault="00C13EC6" w:rsidP="00EC5BB2">
      <w:r>
        <w:rPr>
          <w:noProof/>
        </w:rPr>
        <w:lastRenderedPageBreak/>
        <w:drawing>
          <wp:inline distT="0" distB="0" distL="0" distR="0" wp14:anchorId="433107B0" wp14:editId="60300DB8">
            <wp:extent cx="5753100" cy="3840480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1D2D" w14:textId="23AEAC9D" w:rsidR="00C13EC6" w:rsidRPr="006917A2" w:rsidRDefault="00C13EC6" w:rsidP="00EC5BB2">
      <w:pPr>
        <w:rPr>
          <w:i/>
          <w:iCs/>
          <w:sz w:val="20"/>
          <w:szCs w:val="20"/>
        </w:rPr>
      </w:pPr>
      <w:proofErr w:type="spellStart"/>
      <w:r w:rsidRPr="006917A2">
        <w:rPr>
          <w:i/>
          <w:iCs/>
          <w:sz w:val="20"/>
          <w:szCs w:val="20"/>
        </w:rPr>
        <w:t>Sjukepleiarane</w:t>
      </w:r>
      <w:proofErr w:type="spellEnd"/>
      <w:r w:rsidRPr="006917A2">
        <w:rPr>
          <w:i/>
          <w:iCs/>
          <w:sz w:val="20"/>
          <w:szCs w:val="20"/>
        </w:rPr>
        <w:t xml:space="preserve"> </w:t>
      </w:r>
      <w:r w:rsidR="00A4680F" w:rsidRPr="006917A2">
        <w:rPr>
          <w:i/>
          <w:iCs/>
          <w:sz w:val="20"/>
          <w:szCs w:val="20"/>
        </w:rPr>
        <w:t>er godt beskytta med smittevernutstyr.</w:t>
      </w:r>
      <w:r w:rsidR="006917A2" w:rsidRPr="006917A2">
        <w:rPr>
          <w:i/>
          <w:iCs/>
          <w:sz w:val="20"/>
          <w:szCs w:val="20"/>
        </w:rPr>
        <w:t xml:space="preserve"> </w:t>
      </w:r>
      <w:r w:rsidR="006917A2" w:rsidRPr="006917A2">
        <w:rPr>
          <w:i/>
          <w:iCs/>
          <w:sz w:val="20"/>
          <w:szCs w:val="20"/>
        </w:rPr>
        <w:t>Foto: Ingunn Gjærde/Alver kommune</w:t>
      </w:r>
    </w:p>
    <w:p w14:paraId="5D0245F7" w14:textId="77777777" w:rsidR="00A4680F" w:rsidRPr="006917A2" w:rsidRDefault="00A4680F" w:rsidP="00EC5BB2">
      <w:pPr>
        <w:rPr>
          <w:i/>
          <w:iCs/>
        </w:rPr>
      </w:pPr>
    </w:p>
    <w:p w14:paraId="758F0D62" w14:textId="1345310C" w:rsidR="00EC5BB2" w:rsidRDefault="00EC5BB2" w:rsidP="00EC5BB2">
      <w:pPr>
        <w:rPr>
          <w:lang w:val="nn-NO"/>
        </w:rPr>
      </w:pPr>
      <w:r w:rsidRPr="006917A2">
        <w:t>Alle som kjem inn til testsenteret</w:t>
      </w:r>
      <w:r w:rsidR="009F7121" w:rsidRPr="006917A2">
        <w:t xml:space="preserve"> må</w:t>
      </w:r>
      <w:r w:rsidRPr="006917A2">
        <w:t xml:space="preserve"> ha avtalt time.</w:t>
      </w:r>
      <w:r w:rsidR="00C13EC6" w:rsidRPr="006917A2">
        <w:t xml:space="preserve"> </w:t>
      </w:r>
      <w:r w:rsidR="00C13EC6">
        <w:rPr>
          <w:lang w:val="nn-NO"/>
        </w:rPr>
        <w:t>Sjølve prøvetakinga er fort gjort.</w:t>
      </w:r>
      <w:r w:rsidRPr="00EC5BB2">
        <w:rPr>
          <w:lang w:val="nn-NO"/>
        </w:rPr>
        <w:t xml:space="preserve"> </w:t>
      </w:r>
      <w:r w:rsidRPr="00F4795C">
        <w:rPr>
          <w:lang w:val="nn-NO"/>
        </w:rPr>
        <w:t>D</w:t>
      </w:r>
      <w:r>
        <w:rPr>
          <w:lang w:val="nn-NO"/>
        </w:rPr>
        <w:t>u</w:t>
      </w:r>
      <w:r w:rsidRPr="00F4795C">
        <w:rPr>
          <w:lang w:val="nn-NO"/>
        </w:rPr>
        <w:t xml:space="preserve"> køyrer heilt fram til </w:t>
      </w:r>
      <w:r>
        <w:rPr>
          <w:lang w:val="nn-NO"/>
        </w:rPr>
        <w:t>døra, og dei to sjukepleiarane tar i mot deg. Medan du sit i bilen får du</w:t>
      </w:r>
      <w:r w:rsidR="00C13EC6">
        <w:rPr>
          <w:lang w:val="nn-NO"/>
        </w:rPr>
        <w:t xml:space="preserve"> vidare</w:t>
      </w:r>
      <w:r>
        <w:rPr>
          <w:lang w:val="nn-NO"/>
        </w:rPr>
        <w:t xml:space="preserve"> instruks</w:t>
      </w:r>
      <w:r w:rsidR="00C13EC6">
        <w:rPr>
          <w:lang w:val="nn-NO"/>
        </w:rPr>
        <w:t>ar</w:t>
      </w:r>
      <w:r>
        <w:rPr>
          <w:lang w:val="nn-NO"/>
        </w:rPr>
        <w:t xml:space="preserve">. </w:t>
      </w:r>
    </w:p>
    <w:p w14:paraId="27EF5E55" w14:textId="6511D1CF" w:rsidR="00EC5BB2" w:rsidRDefault="00EC5BB2" w:rsidP="00EC5BB2">
      <w:pPr>
        <w:rPr>
          <w:lang w:val="nn-NO"/>
        </w:rPr>
      </w:pPr>
      <w:r>
        <w:rPr>
          <w:lang w:val="nn-NO"/>
        </w:rPr>
        <w:t>Ein pinne med ein bomullsdott i enden fører du sjølv inn i svelg og nase. Prøven</w:t>
      </w:r>
      <w:r w:rsidRPr="00EC5BB2">
        <w:rPr>
          <w:lang w:val="nn-NO"/>
        </w:rPr>
        <w:t xml:space="preserve"> gir du </w:t>
      </w:r>
      <w:r w:rsidR="009F7121">
        <w:rPr>
          <w:lang w:val="nn-NO"/>
        </w:rPr>
        <w:t xml:space="preserve">deretter </w:t>
      </w:r>
      <w:r w:rsidRPr="00EC5BB2">
        <w:rPr>
          <w:lang w:val="nn-NO"/>
        </w:rPr>
        <w:t>til sjukepleiaren. Den</w:t>
      </w:r>
      <w:r w:rsidR="00C13EC6">
        <w:rPr>
          <w:lang w:val="nn-NO"/>
        </w:rPr>
        <w:t>ne</w:t>
      </w:r>
      <w:r w:rsidRPr="00EC5BB2">
        <w:rPr>
          <w:lang w:val="nn-NO"/>
        </w:rPr>
        <w:t xml:space="preserve"> blir sendt til Haukeland Universitetssjukehus for analyse.</w:t>
      </w:r>
      <w:r>
        <w:rPr>
          <w:lang w:val="nn-NO"/>
        </w:rPr>
        <w:t xml:space="preserve"> </w:t>
      </w:r>
    </w:p>
    <w:p w14:paraId="22FC65F1" w14:textId="77F6CF37" w:rsidR="00C13EC6" w:rsidRPr="00C13EC6" w:rsidRDefault="00C13EC6" w:rsidP="00EC5BB2">
      <w:pPr>
        <w:rPr>
          <w:i/>
          <w:iCs/>
          <w:lang w:val="nn-NO"/>
        </w:rPr>
      </w:pPr>
      <w:r>
        <w:rPr>
          <w:noProof/>
          <w:lang w:val="nn-NO"/>
        </w:rPr>
        <w:lastRenderedPageBreak/>
        <w:drawing>
          <wp:inline distT="0" distB="0" distL="0" distR="0" wp14:anchorId="78940F8F" wp14:editId="68BC2A5F">
            <wp:extent cx="5715000" cy="38100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67F7" w14:textId="2A563418" w:rsidR="00C13EC6" w:rsidRPr="006917A2" w:rsidRDefault="00C13EC6" w:rsidP="00EC5BB2">
      <w:pPr>
        <w:rPr>
          <w:i/>
          <w:iCs/>
          <w:sz w:val="20"/>
          <w:szCs w:val="20"/>
          <w:lang w:val="nn-NO"/>
        </w:rPr>
      </w:pPr>
      <w:r w:rsidRPr="006917A2">
        <w:rPr>
          <w:i/>
          <w:iCs/>
          <w:sz w:val="20"/>
          <w:szCs w:val="20"/>
          <w:lang w:val="nn-NO"/>
        </w:rPr>
        <w:t>Slik ser testprøven ut. Arket bak er informasjon</w:t>
      </w:r>
      <w:r w:rsidR="009F7121" w:rsidRPr="006917A2">
        <w:rPr>
          <w:i/>
          <w:iCs/>
          <w:sz w:val="20"/>
          <w:szCs w:val="20"/>
          <w:lang w:val="nn-NO"/>
        </w:rPr>
        <w:t>sskrivet</w:t>
      </w:r>
      <w:r w:rsidRPr="006917A2">
        <w:rPr>
          <w:i/>
          <w:iCs/>
          <w:sz w:val="20"/>
          <w:szCs w:val="20"/>
          <w:lang w:val="nn-NO"/>
        </w:rPr>
        <w:t xml:space="preserve"> du får med deg heim.</w:t>
      </w:r>
      <w:r w:rsidR="006917A2" w:rsidRPr="006917A2">
        <w:rPr>
          <w:i/>
          <w:iCs/>
          <w:sz w:val="20"/>
          <w:szCs w:val="20"/>
          <w:lang w:val="nn-NO"/>
        </w:rPr>
        <w:t xml:space="preserve"> </w:t>
      </w:r>
      <w:r w:rsidR="006917A2" w:rsidRPr="006917A2">
        <w:rPr>
          <w:i/>
          <w:iCs/>
          <w:sz w:val="20"/>
          <w:szCs w:val="20"/>
          <w:lang w:val="nn-NO"/>
        </w:rPr>
        <w:t>Foto: Ingunn Gjærde/Alver kommune</w:t>
      </w:r>
    </w:p>
    <w:p w14:paraId="508C9B1E" w14:textId="77777777" w:rsidR="0019663F" w:rsidRDefault="0019663F" w:rsidP="007F10D9">
      <w:pPr>
        <w:rPr>
          <w:lang w:val="nn-NO"/>
        </w:rPr>
      </w:pPr>
    </w:p>
    <w:p w14:paraId="69A5BD30" w14:textId="77777777" w:rsidR="007F03A7" w:rsidRDefault="00EC5BB2" w:rsidP="007F10D9">
      <w:pPr>
        <w:rPr>
          <w:lang w:val="nn-NO"/>
        </w:rPr>
      </w:pPr>
      <w:r>
        <w:rPr>
          <w:lang w:val="nn-NO"/>
        </w:rPr>
        <w:t xml:space="preserve">Det tar nokre dagar å analysere prøven. Vi har ei eiga gruppe som bemannar koronatelefonen. Når resultata er komne inn ringer dei deg. Dersom du har testa positivt må du i isolasjon i eigen heim. </w:t>
      </w:r>
    </w:p>
    <w:p w14:paraId="422F4DC6" w14:textId="77777777" w:rsidR="007F03A7" w:rsidRDefault="007F10D9" w:rsidP="007F10D9">
      <w:pPr>
        <w:rPr>
          <w:lang w:val="nn-NO"/>
        </w:rPr>
      </w:pPr>
      <w:r>
        <w:rPr>
          <w:lang w:val="nn-NO"/>
        </w:rPr>
        <w:t>Saman med deg</w:t>
      </w:r>
      <w:r w:rsidR="00EC5BB2">
        <w:rPr>
          <w:lang w:val="nn-NO"/>
        </w:rPr>
        <w:t xml:space="preserve"> </w:t>
      </w:r>
      <w:r w:rsidR="007F03A7">
        <w:rPr>
          <w:lang w:val="nn-NO"/>
        </w:rPr>
        <w:t>kartlegg</w:t>
      </w:r>
      <w:r>
        <w:rPr>
          <w:lang w:val="nn-NO"/>
        </w:rPr>
        <w:t xml:space="preserve"> vi</w:t>
      </w:r>
      <w:r w:rsidR="00EC5BB2">
        <w:rPr>
          <w:lang w:val="nn-NO"/>
        </w:rPr>
        <w:t xml:space="preserve"> deretter</w:t>
      </w:r>
      <w:r>
        <w:rPr>
          <w:lang w:val="nn-NO"/>
        </w:rPr>
        <w:t xml:space="preserve"> </w:t>
      </w:r>
      <w:r w:rsidR="00EC5BB2">
        <w:rPr>
          <w:lang w:val="nn-NO"/>
        </w:rPr>
        <w:t>kven du</w:t>
      </w:r>
      <w:r w:rsidR="007F03A7">
        <w:rPr>
          <w:lang w:val="nn-NO"/>
        </w:rPr>
        <w:t xml:space="preserve"> </w:t>
      </w:r>
      <w:r w:rsidR="00EC5BB2">
        <w:rPr>
          <w:lang w:val="nn-NO"/>
        </w:rPr>
        <w:t>ha</w:t>
      </w:r>
      <w:r w:rsidR="007F03A7">
        <w:rPr>
          <w:lang w:val="nn-NO"/>
        </w:rPr>
        <w:t>r</w:t>
      </w:r>
      <w:r w:rsidR="00EC5BB2">
        <w:rPr>
          <w:lang w:val="nn-NO"/>
        </w:rPr>
        <w:t xml:space="preserve"> hatt kontakt med</w:t>
      </w:r>
      <w:r>
        <w:rPr>
          <w:lang w:val="nn-NO"/>
        </w:rPr>
        <w:t>. Desse</w:t>
      </w:r>
      <w:r w:rsidR="0019663F">
        <w:rPr>
          <w:lang w:val="nn-NO"/>
        </w:rPr>
        <w:t xml:space="preserve"> </w:t>
      </w:r>
      <w:r w:rsidR="007F03A7">
        <w:rPr>
          <w:lang w:val="nn-NO"/>
        </w:rPr>
        <w:t>skal vere</w:t>
      </w:r>
      <w:r>
        <w:rPr>
          <w:lang w:val="nn-NO"/>
        </w:rPr>
        <w:t xml:space="preserve"> i karantene</w:t>
      </w:r>
      <w:r w:rsidR="0019663F">
        <w:rPr>
          <w:lang w:val="nn-NO"/>
        </w:rPr>
        <w:t xml:space="preserve"> i 14 dagar</w:t>
      </w:r>
      <w:r>
        <w:rPr>
          <w:lang w:val="nn-NO"/>
        </w:rPr>
        <w:t xml:space="preserve">, </w:t>
      </w:r>
      <w:r w:rsidR="0019663F">
        <w:rPr>
          <w:lang w:val="nn-NO"/>
        </w:rPr>
        <w:t>og nokre</w:t>
      </w:r>
      <w:r>
        <w:rPr>
          <w:lang w:val="nn-NO"/>
        </w:rPr>
        <w:t xml:space="preserve"> må</w:t>
      </w:r>
      <w:r w:rsidR="0019663F">
        <w:rPr>
          <w:lang w:val="nn-NO"/>
        </w:rPr>
        <w:t xml:space="preserve"> kanskje</w:t>
      </w:r>
      <w:r>
        <w:rPr>
          <w:lang w:val="nn-NO"/>
        </w:rPr>
        <w:t xml:space="preserve"> komme inn for å ta ein prøve. </w:t>
      </w:r>
      <w:r w:rsidR="007F03A7" w:rsidRPr="007F03A7">
        <w:rPr>
          <w:lang w:val="nn-NO"/>
        </w:rPr>
        <w:t xml:space="preserve">På </w:t>
      </w:r>
      <w:hyperlink r:id="rId11" w:history="1">
        <w:r w:rsidR="007F03A7" w:rsidRPr="00AF0897">
          <w:rPr>
            <w:rStyle w:val="Hyperkobling"/>
            <w:lang w:val="nn-NO"/>
          </w:rPr>
          <w:t>www.helsenorge.no</w:t>
        </w:r>
      </w:hyperlink>
      <w:r w:rsidR="007F03A7">
        <w:rPr>
          <w:lang w:val="nn-NO"/>
        </w:rPr>
        <w:t xml:space="preserve"> </w:t>
      </w:r>
      <w:r w:rsidR="007F03A7" w:rsidRPr="007F03A7">
        <w:rPr>
          <w:lang w:val="nn-NO"/>
        </w:rPr>
        <w:t>kan du lese om kva det vil seie å vere i isolasjon eller i karantene.</w:t>
      </w:r>
    </w:p>
    <w:p w14:paraId="3E646F65" w14:textId="3CE1EC34" w:rsidR="004856C5" w:rsidRDefault="0019663F" w:rsidP="007F10D9">
      <w:pPr>
        <w:rPr>
          <w:lang w:val="nn-NO"/>
        </w:rPr>
      </w:pPr>
      <w:r>
        <w:rPr>
          <w:lang w:val="nn-NO"/>
        </w:rPr>
        <w:t>Vi ringer også med den gode nyheita om du har testa negativt.</w:t>
      </w:r>
      <w:r w:rsidR="007F10D9">
        <w:rPr>
          <w:lang w:val="nn-NO"/>
        </w:rPr>
        <w:t xml:space="preserve"> </w:t>
      </w:r>
    </w:p>
    <w:p w14:paraId="38D121F1" w14:textId="4F650689" w:rsidR="007F10D9" w:rsidRDefault="007F10D9" w:rsidP="007F10D9">
      <w:pPr>
        <w:rPr>
          <w:lang w:val="nn-NO"/>
        </w:rPr>
      </w:pPr>
      <w:r>
        <w:rPr>
          <w:noProof/>
          <w:lang w:val="nn-NO"/>
        </w:rPr>
        <w:lastRenderedPageBreak/>
        <w:drawing>
          <wp:inline distT="0" distB="0" distL="0" distR="0" wp14:anchorId="060B1BE6" wp14:editId="086615F5">
            <wp:extent cx="5715000" cy="38100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246D7" w14:textId="48193716" w:rsidR="00C956A9" w:rsidRPr="006917A2" w:rsidRDefault="007F10D9" w:rsidP="00C956A9">
      <w:pPr>
        <w:rPr>
          <w:i/>
          <w:iCs/>
          <w:sz w:val="20"/>
          <w:szCs w:val="20"/>
          <w:lang w:val="nn-NO"/>
        </w:rPr>
      </w:pPr>
      <w:r w:rsidRPr="006917A2">
        <w:rPr>
          <w:i/>
          <w:iCs/>
          <w:sz w:val="20"/>
          <w:szCs w:val="20"/>
          <w:lang w:val="nn-NO"/>
        </w:rPr>
        <w:t xml:space="preserve">Jannicke </w:t>
      </w:r>
      <w:proofErr w:type="spellStart"/>
      <w:r w:rsidRPr="006917A2">
        <w:rPr>
          <w:i/>
          <w:iCs/>
          <w:sz w:val="20"/>
          <w:szCs w:val="20"/>
          <w:lang w:val="nn-NO"/>
        </w:rPr>
        <w:t>Ericksen</w:t>
      </w:r>
      <w:proofErr w:type="spellEnd"/>
      <w:r w:rsidRPr="006917A2">
        <w:rPr>
          <w:i/>
          <w:iCs/>
          <w:sz w:val="20"/>
          <w:szCs w:val="20"/>
          <w:lang w:val="nn-NO"/>
        </w:rPr>
        <w:t xml:space="preserve"> jobbar til vanleg som helsesjukepleiar i skulehelsetenesta. No er ho ein av telefonoperatørane på koronasenteret. </w:t>
      </w:r>
      <w:r w:rsidR="006917A2" w:rsidRPr="006917A2">
        <w:rPr>
          <w:i/>
          <w:iCs/>
          <w:sz w:val="20"/>
          <w:szCs w:val="20"/>
          <w:lang w:val="nn-NO"/>
        </w:rPr>
        <w:t>Foto: Ingunn Gjærde/Alver kommune</w:t>
      </w:r>
    </w:p>
    <w:p w14:paraId="5D76A96E" w14:textId="77777777" w:rsidR="007F10D9" w:rsidRPr="007F10D9" w:rsidRDefault="007F10D9" w:rsidP="00C956A9">
      <w:pPr>
        <w:rPr>
          <w:i/>
          <w:iCs/>
          <w:lang w:val="nn-NO"/>
        </w:rPr>
      </w:pPr>
    </w:p>
    <w:p w14:paraId="0E347515" w14:textId="77777777" w:rsidR="004856C5" w:rsidRDefault="004856C5" w:rsidP="00C956A9">
      <w:pPr>
        <w:pStyle w:val="Overskrift2"/>
        <w:rPr>
          <w:lang w:val="nn-NO"/>
        </w:rPr>
      </w:pPr>
      <w:r>
        <w:rPr>
          <w:lang w:val="nn-NO"/>
        </w:rPr>
        <w:t>Kven blir testa?</w:t>
      </w:r>
    </w:p>
    <w:p w14:paraId="40393B1F" w14:textId="5C366477" w:rsidR="00AB7873" w:rsidRPr="00AB7873" w:rsidRDefault="00AB01CB" w:rsidP="00AB7873">
      <w:pPr>
        <w:rPr>
          <w:lang w:val="nn-NO"/>
        </w:rPr>
      </w:pPr>
      <w:r>
        <w:rPr>
          <w:lang w:val="nn-NO"/>
        </w:rPr>
        <w:t>Tidlegare vart alle som hadde</w:t>
      </w:r>
      <w:r w:rsidR="007F03A7">
        <w:rPr>
          <w:lang w:val="nn-NO"/>
        </w:rPr>
        <w:t xml:space="preserve"> symptom på</w:t>
      </w:r>
      <w:r>
        <w:rPr>
          <w:lang w:val="nn-NO"/>
        </w:rPr>
        <w:t xml:space="preserve"> </w:t>
      </w:r>
      <w:r w:rsidR="007F03A7">
        <w:rPr>
          <w:lang w:val="nn-NO"/>
        </w:rPr>
        <w:t>luftvegsinfeksjon</w:t>
      </w:r>
      <w:r>
        <w:rPr>
          <w:lang w:val="nn-NO"/>
        </w:rPr>
        <w:t xml:space="preserve"> testa for koronaviruset.</w:t>
      </w:r>
      <w:r w:rsidR="00EB686A">
        <w:rPr>
          <w:lang w:val="nn-NO"/>
        </w:rPr>
        <w:t xml:space="preserve"> </w:t>
      </w:r>
      <w:r>
        <w:rPr>
          <w:lang w:val="nn-NO"/>
        </w:rPr>
        <w:t>No har dei nasjonale retningslinjene endra seg</w:t>
      </w:r>
      <w:r w:rsidR="00AB7873">
        <w:rPr>
          <w:lang w:val="nn-NO"/>
        </w:rPr>
        <w:t>, og v</w:t>
      </w:r>
      <w:r w:rsidR="00AB7873" w:rsidRPr="00AB7873">
        <w:rPr>
          <w:color w:val="000000"/>
          <w:lang w:val="nn-NO"/>
        </w:rPr>
        <w:t>i</w:t>
      </w:r>
      <w:r w:rsidR="00AB7873" w:rsidRPr="00AB7873">
        <w:rPr>
          <w:color w:val="000000"/>
          <w:lang w:val="nn-NO"/>
        </w:rPr>
        <w:t xml:space="preserve"> test</w:t>
      </w:r>
      <w:r w:rsidR="00AB7873" w:rsidRPr="00AB7873">
        <w:rPr>
          <w:color w:val="000000"/>
          <w:lang w:val="nn-NO"/>
        </w:rPr>
        <w:t>a</w:t>
      </w:r>
      <w:r w:rsidR="00AB7873" w:rsidRPr="00AB7873">
        <w:rPr>
          <w:color w:val="000000"/>
          <w:lang w:val="nn-NO"/>
        </w:rPr>
        <w:t>r</w:t>
      </w:r>
      <w:r w:rsidR="00AB7873" w:rsidRPr="00AB7873">
        <w:rPr>
          <w:color w:val="000000"/>
          <w:lang w:val="nn-NO"/>
        </w:rPr>
        <w:t xml:space="preserve"> berre</w:t>
      </w:r>
      <w:r w:rsidR="00AB7873" w:rsidRPr="00AB7873">
        <w:rPr>
          <w:color w:val="000000"/>
          <w:lang w:val="nn-NO"/>
        </w:rPr>
        <w:t xml:space="preserve"> person</w:t>
      </w:r>
      <w:r w:rsidR="00AB7873" w:rsidRPr="00AB7873">
        <w:rPr>
          <w:color w:val="000000"/>
          <w:lang w:val="nn-NO"/>
        </w:rPr>
        <w:t>a</w:t>
      </w:r>
      <w:r w:rsidR="00AB7873" w:rsidRPr="00AB7873">
        <w:rPr>
          <w:color w:val="000000"/>
          <w:lang w:val="nn-NO"/>
        </w:rPr>
        <w:t>r med symptom og som hø</w:t>
      </w:r>
      <w:r w:rsidR="00AB7873" w:rsidRPr="00AB7873">
        <w:rPr>
          <w:color w:val="000000"/>
          <w:lang w:val="nn-NO"/>
        </w:rPr>
        <w:t>y</w:t>
      </w:r>
      <w:r w:rsidR="00AB7873" w:rsidRPr="00AB7873">
        <w:rPr>
          <w:color w:val="000000"/>
          <w:lang w:val="nn-NO"/>
        </w:rPr>
        <w:t>rer</w:t>
      </w:r>
      <w:r w:rsidR="00AB7873">
        <w:rPr>
          <w:color w:val="000000"/>
          <w:lang w:val="nn-NO"/>
        </w:rPr>
        <w:t xml:space="preserve"> til</w:t>
      </w:r>
      <w:r w:rsidR="00AB7873" w:rsidRPr="00AB7873">
        <w:rPr>
          <w:color w:val="000000"/>
          <w:lang w:val="nn-NO"/>
        </w:rPr>
        <w:t xml:space="preserve"> visse grupper, som helsepersonell, institusjonspasient</w:t>
      </w:r>
      <w:r w:rsidR="00AB7873" w:rsidRPr="00AB7873">
        <w:rPr>
          <w:color w:val="000000"/>
          <w:lang w:val="nn-NO"/>
        </w:rPr>
        <w:t>a</w:t>
      </w:r>
      <w:r w:rsidR="00AB7873" w:rsidRPr="00AB7873">
        <w:rPr>
          <w:color w:val="000000"/>
          <w:lang w:val="nn-NO"/>
        </w:rPr>
        <w:t>r og andre spesifikke risikogrupper.</w:t>
      </w:r>
      <w:r w:rsidR="00EB686A">
        <w:rPr>
          <w:color w:val="000000"/>
          <w:lang w:val="nn-NO"/>
        </w:rPr>
        <w:t xml:space="preserve"> </w:t>
      </w:r>
      <w:r w:rsidR="00EB686A">
        <w:rPr>
          <w:lang w:val="nn-NO"/>
        </w:rPr>
        <w:t>Analysekapasitet gjer at vi må prioritere kva grupper som blir testa.</w:t>
      </w:r>
      <w:r w:rsidR="00AB7873">
        <w:rPr>
          <w:color w:val="000000"/>
          <w:lang w:val="nn-NO"/>
        </w:rPr>
        <w:t xml:space="preserve"> </w:t>
      </w:r>
      <w:r w:rsidR="00EB686A">
        <w:rPr>
          <w:color w:val="000000"/>
          <w:lang w:val="nn-NO"/>
        </w:rPr>
        <w:t>Alver kommune</w:t>
      </w:r>
      <w:r w:rsidR="00AB7873" w:rsidRPr="00AB7873">
        <w:rPr>
          <w:color w:val="000000"/>
          <w:lang w:val="nn-NO"/>
        </w:rPr>
        <w:t xml:space="preserve"> f</w:t>
      </w:r>
      <w:r w:rsidR="00AB7873">
        <w:rPr>
          <w:color w:val="000000"/>
          <w:lang w:val="nn-NO"/>
        </w:rPr>
        <w:t>ølgjer</w:t>
      </w:r>
      <w:r w:rsidR="00AB7873" w:rsidRPr="00AB7873">
        <w:rPr>
          <w:color w:val="000000"/>
          <w:lang w:val="nn-NO"/>
        </w:rPr>
        <w:t xml:space="preserve"> dei testkriteria som til ei kvar tid er anbefalt frå Folkehelseinstituttet.</w:t>
      </w:r>
      <w:r w:rsidR="007F03A7">
        <w:rPr>
          <w:color w:val="000000"/>
          <w:lang w:val="nn-NO"/>
        </w:rPr>
        <w:t xml:space="preserve"> Oppdatert oversikt over kven vi testar ligg på </w:t>
      </w:r>
      <w:hyperlink r:id="rId13" w:history="1">
        <w:r w:rsidR="007F03A7" w:rsidRPr="007F03A7">
          <w:rPr>
            <w:rStyle w:val="Hyperkobling"/>
            <w:lang w:val="nn-NO"/>
          </w:rPr>
          <w:t>heimesida vår</w:t>
        </w:r>
      </w:hyperlink>
      <w:r w:rsidR="007F03A7">
        <w:rPr>
          <w:color w:val="000000"/>
          <w:lang w:val="nn-NO"/>
        </w:rPr>
        <w:t>.</w:t>
      </w:r>
    </w:p>
    <w:p w14:paraId="792EB1BB" w14:textId="6ABD7FF1" w:rsidR="00AB01CB" w:rsidRDefault="00AB7873" w:rsidP="00E57F59">
      <w:pPr>
        <w:rPr>
          <w:lang w:val="nn-NO"/>
        </w:rPr>
      </w:pPr>
      <w:r>
        <w:rPr>
          <w:lang w:val="nn-NO"/>
        </w:rPr>
        <w:t>Personar som høyre</w:t>
      </w:r>
      <w:r w:rsidR="007D68D5">
        <w:rPr>
          <w:lang w:val="nn-NO"/>
        </w:rPr>
        <w:t>r</w:t>
      </w:r>
      <w:r w:rsidR="0019663F" w:rsidRPr="00142903">
        <w:rPr>
          <w:lang w:val="nn-NO"/>
        </w:rPr>
        <w:t xml:space="preserve"> til ei</w:t>
      </w:r>
      <w:r w:rsidR="00142903" w:rsidRPr="00142903">
        <w:rPr>
          <w:lang w:val="nn-NO"/>
        </w:rPr>
        <w:t xml:space="preserve"> av gruppene, og får </w:t>
      </w:r>
      <w:r w:rsidR="007F03A7">
        <w:rPr>
          <w:lang w:val="nn-NO"/>
        </w:rPr>
        <w:t xml:space="preserve">symptom på </w:t>
      </w:r>
      <w:r w:rsidR="00531501">
        <w:rPr>
          <w:lang w:val="nn-NO"/>
        </w:rPr>
        <w:t>koronaviruset</w:t>
      </w:r>
      <w:r w:rsidR="00142903" w:rsidRPr="00142903">
        <w:rPr>
          <w:lang w:val="nn-NO"/>
        </w:rPr>
        <w:t xml:space="preserve"> skal</w:t>
      </w:r>
      <w:r w:rsidR="00142903">
        <w:rPr>
          <w:lang w:val="nn-NO"/>
        </w:rPr>
        <w:t xml:space="preserve"> ringe ko</w:t>
      </w:r>
      <w:r w:rsidR="00E57F59" w:rsidRPr="00142903">
        <w:rPr>
          <w:lang w:val="nn-NO"/>
        </w:rPr>
        <w:t>ronatalefonen for Alver på telefon 56 37 59 00</w:t>
      </w:r>
      <w:r w:rsidR="00142903">
        <w:rPr>
          <w:lang w:val="nn-NO"/>
        </w:rPr>
        <w:t>.</w:t>
      </w:r>
      <w:r>
        <w:rPr>
          <w:lang w:val="nn-NO"/>
        </w:rPr>
        <w:t xml:space="preserve"> </w:t>
      </w:r>
      <w:r w:rsidR="00E57F59" w:rsidRPr="00E57F59">
        <w:rPr>
          <w:lang w:val="nn-NO"/>
        </w:rPr>
        <w:t>Koronatelefonen er open</w:t>
      </w:r>
      <w:r w:rsidR="009F7121">
        <w:rPr>
          <w:lang w:val="nn-NO"/>
        </w:rPr>
        <w:t xml:space="preserve"> alle</w:t>
      </w:r>
      <w:r w:rsidR="00E57F59">
        <w:rPr>
          <w:lang w:val="nn-NO"/>
        </w:rPr>
        <w:t xml:space="preserve"> </w:t>
      </w:r>
      <w:r w:rsidR="00E57F59" w:rsidRPr="00E57F59">
        <w:rPr>
          <w:lang w:val="nn-NO"/>
        </w:rPr>
        <w:t>kvardagar klokka 08.30-15.30</w:t>
      </w:r>
      <w:r w:rsidR="00E57F59">
        <w:rPr>
          <w:lang w:val="nn-NO"/>
        </w:rPr>
        <w:t xml:space="preserve"> og </w:t>
      </w:r>
      <w:r w:rsidR="00E57F59" w:rsidRPr="00E57F59">
        <w:rPr>
          <w:lang w:val="nn-NO"/>
        </w:rPr>
        <w:t>laurdagar og søndagar klokka 10.00-14.00.</w:t>
      </w:r>
    </w:p>
    <w:p w14:paraId="0F655DEE" w14:textId="7FB9C588" w:rsidR="00AB01CB" w:rsidRDefault="00E57F59" w:rsidP="00AB01CB">
      <w:pPr>
        <w:rPr>
          <w:lang w:val="nn-NO"/>
        </w:rPr>
      </w:pPr>
      <w:r>
        <w:rPr>
          <w:lang w:val="nn-NO"/>
        </w:rPr>
        <w:t>Hugs at a</w:t>
      </w:r>
      <w:r w:rsidR="00AB01CB" w:rsidRPr="00AB01CB">
        <w:rPr>
          <w:lang w:val="nn-NO"/>
        </w:rPr>
        <w:t>lle med symptom på luftvegsinfeksjon skal halde seg heime</w:t>
      </w:r>
      <w:r w:rsidR="00AB01CB">
        <w:rPr>
          <w:lang w:val="nn-NO"/>
        </w:rPr>
        <w:t xml:space="preserve"> </w:t>
      </w:r>
      <w:r w:rsidR="00AB01CB" w:rsidRPr="00E57F59">
        <w:rPr>
          <w:lang w:val="nn-NO"/>
        </w:rPr>
        <w:t>eitt døgn etter symptoma har gitt seg.</w:t>
      </w:r>
    </w:p>
    <w:p w14:paraId="14DBE101" w14:textId="77777777" w:rsidR="00D43828" w:rsidRPr="00E57F59" w:rsidRDefault="00D43828" w:rsidP="00AB01CB">
      <w:pPr>
        <w:rPr>
          <w:lang w:val="nn-NO"/>
        </w:rPr>
      </w:pPr>
    </w:p>
    <w:p w14:paraId="3ED124D7" w14:textId="77777777" w:rsidR="00AB01CB" w:rsidRPr="00AB01CB" w:rsidRDefault="00AB01CB" w:rsidP="00AB01CB">
      <w:pPr>
        <w:pStyle w:val="Overskrift2"/>
      </w:pPr>
      <w:r w:rsidRPr="00AB01CB">
        <w:t>Pollensesong i anmarsj</w:t>
      </w:r>
    </w:p>
    <w:p w14:paraId="787F1A7A" w14:textId="69703872" w:rsidR="00C956A9" w:rsidRPr="00AB01CB" w:rsidRDefault="00C956A9" w:rsidP="00C956A9">
      <w:r w:rsidRPr="00AB01CB">
        <w:t>Nå går vi inn i ei tid der mange som slit med pollenallergi f</w:t>
      </w:r>
      <w:r w:rsidR="00142903">
        <w:t>å</w:t>
      </w:r>
      <w:r w:rsidRPr="00AB01CB">
        <w:t>r forkjøl</w:t>
      </w:r>
      <w:r w:rsidR="009F7121">
        <w:t>ings</w:t>
      </w:r>
      <w:r w:rsidRPr="00AB01CB">
        <w:t>symptom.</w:t>
      </w:r>
    </w:p>
    <w:p w14:paraId="3F27BA60" w14:textId="5AE7F7A9" w:rsidR="00C956A9" w:rsidRDefault="00E57F59" w:rsidP="00C956A9">
      <w:r>
        <w:t xml:space="preserve">- </w:t>
      </w:r>
      <w:r w:rsidR="00AB01CB" w:rsidRPr="00AB01CB">
        <w:t xml:space="preserve">Vi rår </w:t>
      </w:r>
      <w:proofErr w:type="spellStart"/>
      <w:r w:rsidR="00AB01CB" w:rsidRPr="00AB01CB">
        <w:t>allergikarar</w:t>
      </w:r>
      <w:proofErr w:type="spellEnd"/>
      <w:r w:rsidR="00AB01CB" w:rsidRPr="00AB01CB">
        <w:t xml:space="preserve"> til å minimere kontakten med pollen</w:t>
      </w:r>
      <w:r w:rsidR="00142903">
        <w:t>. B</w:t>
      </w:r>
      <w:r w:rsidR="00AB01CB" w:rsidRPr="00AB01CB">
        <w:t>egynn med allergi</w:t>
      </w:r>
      <w:r w:rsidR="00AB01CB">
        <w:t>medisin</w:t>
      </w:r>
      <w:r w:rsidR="00142903">
        <w:t>a</w:t>
      </w:r>
      <w:r w:rsidR="00AB01CB">
        <w:t xml:space="preserve">r </w:t>
      </w:r>
      <w:r>
        <w:t>før</w:t>
      </w:r>
      <w:r w:rsidR="00AB01CB">
        <w:t xml:space="preserve"> du får symptom</w:t>
      </w:r>
      <w:r>
        <w:t>, s</w:t>
      </w:r>
      <w:proofErr w:type="spellStart"/>
      <w:r>
        <w:t>eier</w:t>
      </w:r>
      <w:proofErr w:type="spellEnd"/>
      <w:r>
        <w:t xml:space="preserve"> kommuneoverlege Terese Folgerø</w:t>
      </w:r>
      <w:r w:rsidR="00AB01CB">
        <w:t xml:space="preserve">. </w:t>
      </w:r>
    </w:p>
    <w:p w14:paraId="55FFA8E4" w14:textId="2CF50F3C" w:rsidR="00142903" w:rsidRDefault="00142903" w:rsidP="00C956A9">
      <w:r w:rsidRPr="009F7121">
        <w:lastRenderedPageBreak/>
        <w:t xml:space="preserve">Dei som er </w:t>
      </w:r>
      <w:proofErr w:type="spellStart"/>
      <w:r w:rsidRPr="009F7121">
        <w:t>allergikarar</w:t>
      </w:r>
      <w:proofErr w:type="spellEnd"/>
      <w:r w:rsidRPr="009F7121">
        <w:t xml:space="preserve"> kjenner ofte eigne symptom godt, men for</w:t>
      </w:r>
      <w:r w:rsidR="009F7121" w:rsidRPr="009F7121">
        <w:t xml:space="preserve">di symptoma ved pollenallergi og </w:t>
      </w:r>
      <w:proofErr w:type="spellStart"/>
      <w:r w:rsidR="009F7121" w:rsidRPr="009F7121">
        <w:t>koronaviruset</w:t>
      </w:r>
      <w:proofErr w:type="spellEnd"/>
      <w:r w:rsidR="009F7121" w:rsidRPr="009F7121">
        <w:t xml:space="preserve"> </w:t>
      </w:r>
      <w:proofErr w:type="spellStart"/>
      <w:r w:rsidR="009F7121" w:rsidRPr="009F7121">
        <w:t>liknar</w:t>
      </w:r>
      <w:proofErr w:type="spellEnd"/>
      <w:r w:rsidR="009F7121" w:rsidRPr="009F7121">
        <w:t xml:space="preserve"> på </w:t>
      </w:r>
      <w:proofErr w:type="spellStart"/>
      <w:r w:rsidR="009F7121" w:rsidRPr="009F7121">
        <w:t>kvaran</w:t>
      </w:r>
      <w:r w:rsidR="009F7121">
        <w:t>dre</w:t>
      </w:r>
      <w:proofErr w:type="spellEnd"/>
      <w:r w:rsidR="009F7121" w:rsidRPr="009F7121">
        <w:t>,</w:t>
      </w:r>
      <w:r w:rsidRPr="009F7121">
        <w:t xml:space="preserve"> er det lurt å </w:t>
      </w:r>
      <w:proofErr w:type="spellStart"/>
      <w:r w:rsidRPr="009F7121">
        <w:t>byrje</w:t>
      </w:r>
      <w:proofErr w:type="spellEnd"/>
      <w:r w:rsidRPr="009F7121">
        <w:t xml:space="preserve"> på allergimedisin </w:t>
      </w:r>
      <w:proofErr w:type="spellStart"/>
      <w:r w:rsidR="009F7121" w:rsidRPr="009F7121">
        <w:t>tidleg</w:t>
      </w:r>
      <w:proofErr w:type="spellEnd"/>
      <w:r w:rsidR="009F7121" w:rsidRPr="009F7121">
        <w:t>.</w:t>
      </w:r>
    </w:p>
    <w:p w14:paraId="50562B77" w14:textId="77777777" w:rsidR="006917A2" w:rsidRPr="009F7121" w:rsidRDefault="006917A2" w:rsidP="00C956A9"/>
    <w:p w14:paraId="66DB2EC6" w14:textId="248E62C1" w:rsidR="00A4680F" w:rsidRDefault="00A4680F" w:rsidP="00C956A9">
      <w:r>
        <w:rPr>
          <w:noProof/>
        </w:rPr>
        <w:drawing>
          <wp:inline distT="0" distB="0" distL="0" distR="0" wp14:anchorId="5355EF09" wp14:editId="0FA230C8">
            <wp:extent cx="5715000" cy="38100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5F48" w14:textId="1ACC5C13" w:rsidR="00A4680F" w:rsidRPr="006917A2" w:rsidRDefault="00A4680F" w:rsidP="00C956A9">
      <w:pPr>
        <w:rPr>
          <w:i/>
          <w:iCs/>
          <w:sz w:val="20"/>
          <w:szCs w:val="20"/>
          <w:lang w:val="nn-NO"/>
        </w:rPr>
      </w:pPr>
      <w:r w:rsidRPr="006917A2">
        <w:rPr>
          <w:i/>
          <w:iCs/>
          <w:sz w:val="20"/>
          <w:szCs w:val="20"/>
          <w:lang w:val="nn-NO"/>
        </w:rPr>
        <w:t xml:space="preserve">Det går mange par med </w:t>
      </w:r>
      <w:proofErr w:type="spellStart"/>
      <w:r w:rsidRPr="006917A2">
        <w:rPr>
          <w:i/>
          <w:iCs/>
          <w:sz w:val="20"/>
          <w:szCs w:val="20"/>
          <w:lang w:val="nn-NO"/>
        </w:rPr>
        <w:t>eingangshanskar</w:t>
      </w:r>
      <w:proofErr w:type="spellEnd"/>
      <w:r w:rsidRPr="006917A2">
        <w:rPr>
          <w:i/>
          <w:iCs/>
          <w:sz w:val="20"/>
          <w:szCs w:val="20"/>
          <w:lang w:val="nn-NO"/>
        </w:rPr>
        <w:t xml:space="preserve"> når fleire hundre personar skal testast.</w:t>
      </w:r>
      <w:r w:rsidR="006917A2" w:rsidRPr="006917A2">
        <w:rPr>
          <w:i/>
          <w:iCs/>
          <w:sz w:val="20"/>
          <w:szCs w:val="20"/>
          <w:lang w:val="nn-NO"/>
        </w:rPr>
        <w:t xml:space="preserve"> </w:t>
      </w:r>
      <w:r w:rsidR="006917A2" w:rsidRPr="006917A2">
        <w:rPr>
          <w:i/>
          <w:iCs/>
          <w:sz w:val="20"/>
          <w:szCs w:val="20"/>
        </w:rPr>
        <w:t>Foto: Ingunn Gjærde/Alver kommune</w:t>
      </w:r>
    </w:p>
    <w:p w14:paraId="502E9FBD" w14:textId="7F2D258E" w:rsidR="00A4680F" w:rsidRPr="00AB01CB" w:rsidRDefault="00A4680F" w:rsidP="00C956A9">
      <w:r>
        <w:rPr>
          <w:noProof/>
        </w:rPr>
        <w:lastRenderedPageBreak/>
        <w:drawing>
          <wp:inline distT="0" distB="0" distL="0" distR="0" wp14:anchorId="1C68C81A" wp14:editId="3991E682">
            <wp:extent cx="5715000" cy="38100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B8AF" w14:textId="25656015" w:rsidR="00D75E4C" w:rsidRPr="00A4680F" w:rsidRDefault="00A4680F" w:rsidP="00A4680F">
      <w:pPr>
        <w:rPr>
          <w:i/>
          <w:iCs/>
          <w:lang w:val="nn-NO"/>
        </w:rPr>
      </w:pPr>
      <w:r w:rsidRPr="00BA13CF">
        <w:rPr>
          <w:i/>
          <w:iCs/>
          <w:sz w:val="20"/>
          <w:szCs w:val="20"/>
          <w:lang w:val="nn-NO"/>
        </w:rPr>
        <w:t>Visiret må på før prøvetakinga.</w:t>
      </w:r>
      <w:r w:rsidR="00BA13CF" w:rsidRPr="00BA13CF">
        <w:rPr>
          <w:i/>
          <w:iCs/>
          <w:sz w:val="20"/>
          <w:szCs w:val="20"/>
          <w:lang w:val="nn-NO"/>
        </w:rPr>
        <w:t xml:space="preserve"> </w:t>
      </w:r>
      <w:r w:rsidR="00BA13CF" w:rsidRPr="006917A2">
        <w:rPr>
          <w:i/>
          <w:iCs/>
          <w:sz w:val="20"/>
          <w:szCs w:val="20"/>
        </w:rPr>
        <w:t xml:space="preserve">Foto: Ingunn Gjærde/Alver </w:t>
      </w:r>
      <w:bookmarkStart w:id="0" w:name="_GoBack"/>
      <w:bookmarkEnd w:id="0"/>
      <w:r w:rsidR="00BA13CF" w:rsidRPr="006917A2">
        <w:rPr>
          <w:i/>
          <w:iCs/>
          <w:sz w:val="20"/>
          <w:szCs w:val="20"/>
        </w:rPr>
        <w:t>kommune</w:t>
      </w:r>
    </w:p>
    <w:sectPr w:rsidR="00D75E4C" w:rsidRPr="00A4680F" w:rsidSect="0045489E">
      <w:headerReference w:type="default" r:id="rId16"/>
      <w:headerReference w:type="first" r:id="rId17"/>
      <w:pgSz w:w="11907" w:h="16840" w:code="9"/>
      <w:pgMar w:top="2410" w:right="1418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44930" w14:textId="77777777" w:rsidR="003050DA" w:rsidRDefault="003050DA" w:rsidP="001F53C1">
      <w:r>
        <w:separator/>
      </w:r>
    </w:p>
  </w:endnote>
  <w:endnote w:type="continuationSeparator" w:id="0">
    <w:p w14:paraId="5F22AFED" w14:textId="77777777" w:rsidR="003050DA" w:rsidRDefault="003050DA" w:rsidP="001F5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1D6F4" w14:textId="77777777" w:rsidR="003050DA" w:rsidRDefault="003050DA" w:rsidP="001F53C1">
      <w:r>
        <w:separator/>
      </w:r>
    </w:p>
  </w:footnote>
  <w:footnote w:type="continuationSeparator" w:id="0">
    <w:p w14:paraId="65703826" w14:textId="77777777" w:rsidR="003050DA" w:rsidRDefault="003050DA" w:rsidP="001F5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5EB2C" w14:textId="77777777" w:rsidR="00EE1817" w:rsidRDefault="00CC04FB" w:rsidP="001F53C1">
    <w:pPr>
      <w:pStyle w:val="Topp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7BC0DED" wp14:editId="046F3630">
          <wp:simplePos x="0" y="0"/>
          <wp:positionH relativeFrom="page">
            <wp:posOffset>5026660</wp:posOffset>
          </wp:positionH>
          <wp:positionV relativeFrom="page">
            <wp:posOffset>542925</wp:posOffset>
          </wp:positionV>
          <wp:extent cx="1619885" cy="404495"/>
          <wp:effectExtent l="0" t="0" r="0" b="0"/>
          <wp:wrapNone/>
          <wp:docPr id="1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404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3A0B">
      <w:rPr>
        <w:noProof/>
      </w:rPr>
      <w:drawing>
        <wp:anchor distT="0" distB="0" distL="114300" distR="114300" simplePos="0" relativeHeight="251661312" behindDoc="0" locked="0" layoutInCell="1" allowOverlap="1" wp14:anchorId="397E70EE" wp14:editId="42BF3BB8">
          <wp:simplePos x="0" y="0"/>
          <wp:positionH relativeFrom="margin">
            <wp:posOffset>-725515</wp:posOffset>
          </wp:positionH>
          <wp:positionV relativeFrom="page">
            <wp:posOffset>3775075</wp:posOffset>
          </wp:positionV>
          <wp:extent cx="216569" cy="1586499"/>
          <wp:effectExtent l="0" t="0" r="0" b="0"/>
          <wp:wrapNone/>
          <wp:docPr id="24" name="Bild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RETTESTRE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69" cy="1586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CAF84" w14:textId="77777777" w:rsidR="00CC04FB" w:rsidRDefault="0045489E">
    <w:pPr>
      <w:pStyle w:val="Toppteks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62D2D7" wp14:editId="133F6982">
          <wp:simplePos x="0" y="0"/>
          <wp:positionH relativeFrom="page">
            <wp:posOffset>5026660</wp:posOffset>
          </wp:positionH>
          <wp:positionV relativeFrom="page">
            <wp:posOffset>542925</wp:posOffset>
          </wp:positionV>
          <wp:extent cx="1619885" cy="404495"/>
          <wp:effectExtent l="0" t="0" r="0" b="0"/>
          <wp:wrapNone/>
          <wp:docPr id="4" name="Grafik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404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2BF6D2F" wp14:editId="04CC4618">
          <wp:simplePos x="0" y="0"/>
          <wp:positionH relativeFrom="margin">
            <wp:posOffset>-725515</wp:posOffset>
          </wp:positionH>
          <wp:positionV relativeFrom="page">
            <wp:posOffset>3775075</wp:posOffset>
          </wp:positionV>
          <wp:extent cx="216569" cy="1586499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RETTESTRE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69" cy="1586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A14C2"/>
    <w:multiLevelType w:val="hybridMultilevel"/>
    <w:tmpl w:val="FF46BF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14"/>
    <w:rsid w:val="00020EA6"/>
    <w:rsid w:val="00023711"/>
    <w:rsid w:val="00032F46"/>
    <w:rsid w:val="000E27FB"/>
    <w:rsid w:val="00142903"/>
    <w:rsid w:val="0019663F"/>
    <w:rsid w:val="001E019D"/>
    <w:rsid w:val="001F19A0"/>
    <w:rsid w:val="001F53C1"/>
    <w:rsid w:val="002B4D60"/>
    <w:rsid w:val="003050DA"/>
    <w:rsid w:val="003738FE"/>
    <w:rsid w:val="00375C8B"/>
    <w:rsid w:val="003F00C3"/>
    <w:rsid w:val="0043707F"/>
    <w:rsid w:val="00453C89"/>
    <w:rsid w:val="0045489E"/>
    <w:rsid w:val="00473664"/>
    <w:rsid w:val="004856C5"/>
    <w:rsid w:val="004925C7"/>
    <w:rsid w:val="00531501"/>
    <w:rsid w:val="005C2014"/>
    <w:rsid w:val="005F0C7A"/>
    <w:rsid w:val="0062130B"/>
    <w:rsid w:val="006409BC"/>
    <w:rsid w:val="00686741"/>
    <w:rsid w:val="006917A2"/>
    <w:rsid w:val="006E0416"/>
    <w:rsid w:val="006E31DC"/>
    <w:rsid w:val="00700EDD"/>
    <w:rsid w:val="007524B6"/>
    <w:rsid w:val="007A14F1"/>
    <w:rsid w:val="007D68D5"/>
    <w:rsid w:val="007F03A7"/>
    <w:rsid w:val="007F10D9"/>
    <w:rsid w:val="00811C15"/>
    <w:rsid w:val="0082479D"/>
    <w:rsid w:val="00826E2F"/>
    <w:rsid w:val="008510F6"/>
    <w:rsid w:val="008732BD"/>
    <w:rsid w:val="0088682F"/>
    <w:rsid w:val="008A0D6A"/>
    <w:rsid w:val="0090624C"/>
    <w:rsid w:val="009361D2"/>
    <w:rsid w:val="00946F68"/>
    <w:rsid w:val="00981130"/>
    <w:rsid w:val="00981A63"/>
    <w:rsid w:val="0099539B"/>
    <w:rsid w:val="009B2B37"/>
    <w:rsid w:val="009F7121"/>
    <w:rsid w:val="00A13A0B"/>
    <w:rsid w:val="00A4680F"/>
    <w:rsid w:val="00A717AC"/>
    <w:rsid w:val="00AB01CB"/>
    <w:rsid w:val="00AB3E9B"/>
    <w:rsid w:val="00AB7873"/>
    <w:rsid w:val="00AC1AF1"/>
    <w:rsid w:val="00AC3217"/>
    <w:rsid w:val="00B528D7"/>
    <w:rsid w:val="00B84F58"/>
    <w:rsid w:val="00BA13CF"/>
    <w:rsid w:val="00C13EC6"/>
    <w:rsid w:val="00C15BDE"/>
    <w:rsid w:val="00C3552A"/>
    <w:rsid w:val="00C36B13"/>
    <w:rsid w:val="00C76465"/>
    <w:rsid w:val="00C956A9"/>
    <w:rsid w:val="00CC04FB"/>
    <w:rsid w:val="00CD0E60"/>
    <w:rsid w:val="00CF3C56"/>
    <w:rsid w:val="00D43828"/>
    <w:rsid w:val="00D44954"/>
    <w:rsid w:val="00D75E4C"/>
    <w:rsid w:val="00DB44DE"/>
    <w:rsid w:val="00DB56C8"/>
    <w:rsid w:val="00E04209"/>
    <w:rsid w:val="00E23C6A"/>
    <w:rsid w:val="00E53BC0"/>
    <w:rsid w:val="00E57F59"/>
    <w:rsid w:val="00E614ED"/>
    <w:rsid w:val="00EB686A"/>
    <w:rsid w:val="00EC5BB2"/>
    <w:rsid w:val="00EE1817"/>
    <w:rsid w:val="00F1245C"/>
    <w:rsid w:val="00F21E40"/>
    <w:rsid w:val="00F4795C"/>
    <w:rsid w:val="00FE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51A0D"/>
  <w15:chartTrackingRefBased/>
  <w15:docId w15:val="{44947EE3-0901-4C32-A2A2-B0D7B895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8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14"/>
    <w:pPr>
      <w:spacing w:after="160" w:line="25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8A0D6A"/>
    <w:pPr>
      <w:keepNext/>
      <w:keepLines/>
      <w:spacing w:before="240" w:after="360" w:line="240" w:lineRule="auto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nn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40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gress">
    <w:name w:val="Ingress"/>
    <w:basedOn w:val="Normal"/>
    <w:next w:val="Overskrift2"/>
    <w:rsid w:val="0062130B"/>
    <w:pPr>
      <w:spacing w:after="920" w:line="252" w:lineRule="auto"/>
    </w:pPr>
    <w:rPr>
      <w:i/>
      <w:iCs/>
      <w:sz w:val="38"/>
      <w:szCs w:val="38"/>
      <w:lang w:val="sv-S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409BC"/>
    <w:rPr>
      <w:rFonts w:asciiTheme="majorHAnsi" w:eastAsiaTheme="majorEastAsia" w:hAnsiTheme="majorHAnsi" w:cstheme="majorBidi"/>
      <w:b/>
      <w:b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A0D6A"/>
    <w:rPr>
      <w:rFonts w:asciiTheme="majorHAnsi" w:eastAsiaTheme="majorEastAsia" w:hAnsiTheme="majorHAnsi" w:cstheme="majorBidi"/>
      <w:b/>
      <w:bCs/>
      <w:sz w:val="28"/>
      <w:szCs w:val="28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6213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2130B"/>
    <w:rPr>
      <w:color w:val="1B2534"/>
      <w:sz w:val="22"/>
      <w:szCs w:val="22"/>
      <w:lang w:val="en-GB"/>
    </w:rPr>
  </w:style>
  <w:style w:type="paragraph" w:styleId="Bunntekst">
    <w:name w:val="footer"/>
    <w:basedOn w:val="Normal"/>
    <w:link w:val="BunntekstTegn"/>
    <w:uiPriority w:val="99"/>
    <w:unhideWhenUsed/>
    <w:rsid w:val="00CC04FB"/>
    <w:pPr>
      <w:tabs>
        <w:tab w:val="center" w:pos="4513"/>
        <w:tab w:val="right" w:pos="9026"/>
      </w:tabs>
      <w:spacing w:after="0" w:line="240" w:lineRule="auto"/>
    </w:pPr>
    <w:rPr>
      <w:rFonts w:ascii="Century Gothic" w:hAnsi="Century Gothic"/>
      <w:sz w:val="13"/>
    </w:rPr>
  </w:style>
  <w:style w:type="character" w:customStyle="1" w:styleId="BunntekstTegn">
    <w:name w:val="Bunntekst Tegn"/>
    <w:basedOn w:val="Standardskriftforavsnitt"/>
    <w:link w:val="Bunntekst"/>
    <w:uiPriority w:val="99"/>
    <w:rsid w:val="00CC04FB"/>
    <w:rPr>
      <w:rFonts w:ascii="Century Gothic" w:hAnsi="Century Gothic"/>
      <w:sz w:val="13"/>
    </w:rPr>
  </w:style>
  <w:style w:type="table" w:styleId="Tabellrutenett">
    <w:name w:val="Table Grid"/>
    <w:basedOn w:val="Vanligtabell"/>
    <w:uiPriority w:val="39"/>
    <w:rsid w:val="00AC3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8732BD"/>
    <w:rPr>
      <w:color w:val="808080"/>
    </w:rPr>
  </w:style>
  <w:style w:type="paragraph" w:styleId="Listeavsnitt">
    <w:name w:val="List Paragraph"/>
    <w:basedOn w:val="Normal"/>
    <w:uiPriority w:val="34"/>
    <w:rsid w:val="0019663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F03A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F0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lver.kommune.no/innhald/korona/har-du-mistanke-om-smitt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lsenorge.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lverinternfil\alverMaler$\Alver%20kommune%20Enkel%20word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gendefinert 61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</root>
</file>

<file path=customXml/itemProps1.xml><?xml version="1.0" encoding="utf-8"?>
<ds:datastoreItem xmlns:ds="http://schemas.openxmlformats.org/officeDocument/2006/customXml" ds:itemID="{20E18738-2F20-4643-9824-33BCF441C0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Alver kommune Enkel wordmal</Template>
  <TotalTime>13</TotalTime>
  <Pages>6</Pages>
  <Words>619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Ingunn Gjærde</dc:creator>
  <cp:keywords/>
  <dc:description/>
  <cp:lastModifiedBy>Ingunn Gjærde</cp:lastModifiedBy>
  <cp:revision>3</cp:revision>
  <dcterms:created xsi:type="dcterms:W3CDTF">2020-03-26T11:01:00Z</dcterms:created>
  <dcterms:modified xsi:type="dcterms:W3CDTF">2020-03-26T11:13:00Z</dcterms:modified>
</cp:coreProperties>
</file>